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93A" w:rsidRDefault="00743190" w:rsidP="00AF493A">
      <w:pPr>
        <w:tabs>
          <w:tab w:val="center" w:pos="4699"/>
          <w:tab w:val="left" w:pos="6112"/>
        </w:tabs>
        <w:jc w:val="center"/>
      </w:pPr>
      <w:r>
        <w:rPr>
          <w:noProof/>
        </w:rPr>
        <w:drawing>
          <wp:inline distT="0" distB="0" distL="0" distR="0">
            <wp:extent cx="75247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8877" t="15279" r="38451" b="2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93A" w:rsidRDefault="00AF493A" w:rsidP="00AF493A">
      <w:pPr>
        <w:spacing w:line="252" w:lineRule="auto"/>
        <w:jc w:val="center"/>
        <w:rPr>
          <w:b/>
          <w:color w:val="000000"/>
          <w:spacing w:val="20"/>
          <w:sz w:val="28"/>
        </w:rPr>
      </w:pPr>
    </w:p>
    <w:p w:rsidR="00AF493A" w:rsidRDefault="00AF493A" w:rsidP="00AF493A">
      <w:pPr>
        <w:spacing w:line="252" w:lineRule="auto"/>
        <w:jc w:val="center"/>
        <w:rPr>
          <w:b/>
          <w:spacing w:val="20"/>
          <w:sz w:val="28"/>
        </w:rPr>
      </w:pPr>
      <w:r>
        <w:rPr>
          <w:b/>
          <w:color w:val="000000"/>
          <w:spacing w:val="20"/>
          <w:sz w:val="28"/>
        </w:rPr>
        <w:t>АДМИНИСТРАЦИ</w:t>
      </w:r>
      <w:r w:rsidR="00302D80">
        <w:rPr>
          <w:b/>
          <w:color w:val="000000"/>
          <w:spacing w:val="20"/>
          <w:sz w:val="28"/>
        </w:rPr>
        <w:t>Я</w:t>
      </w:r>
    </w:p>
    <w:p w:rsidR="00AF493A" w:rsidRDefault="00AF493A" w:rsidP="00AF493A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rFonts w:ascii="Arial" w:hAnsi="Arial"/>
          <w:b/>
          <w:spacing w:val="22"/>
          <w:sz w:val="12"/>
        </w:rPr>
      </w:pPr>
      <w:r>
        <w:rPr>
          <w:b/>
          <w:spacing w:val="24"/>
          <w:sz w:val="24"/>
        </w:rPr>
        <w:t>ДЕРГАЧЕВСКОГО МУНИЦИПАЛЬНОГО РАЙОНА                       САРАТОВСКОЙ ОБЛАСТИ</w:t>
      </w:r>
    </w:p>
    <w:p w:rsidR="00AF493A" w:rsidRDefault="00AF493A" w:rsidP="00AF493A">
      <w:pPr>
        <w:tabs>
          <w:tab w:val="left" w:pos="7088"/>
        </w:tabs>
        <w:ind w:left="6521"/>
        <w:jc w:val="center"/>
        <w:rPr>
          <w:rFonts w:ascii="Arial" w:hAnsi="Arial"/>
          <w:b/>
          <w:sz w:val="12"/>
        </w:rPr>
      </w:pPr>
    </w:p>
    <w:p w:rsidR="00AF493A" w:rsidRPr="00BD6C91" w:rsidRDefault="00AF493A" w:rsidP="00AF493A">
      <w:pPr>
        <w:pStyle w:val="1"/>
        <w:jc w:val="center"/>
        <w:rPr>
          <w:rFonts w:ascii="Times New Roman" w:hAnsi="Times New Roman"/>
          <w:sz w:val="32"/>
          <w:szCs w:val="32"/>
        </w:rPr>
      </w:pPr>
      <w:r w:rsidRPr="00BD6C91">
        <w:rPr>
          <w:rFonts w:ascii="Times New Roman" w:hAnsi="Times New Roman"/>
          <w:sz w:val="32"/>
          <w:szCs w:val="32"/>
        </w:rPr>
        <w:t>Р А С П О Р Я Ж Е Н И Е</w:t>
      </w:r>
    </w:p>
    <w:p w:rsidR="001F6097" w:rsidRDefault="001F6097">
      <w:pPr>
        <w:jc w:val="center"/>
        <w:rPr>
          <w:sz w:val="16"/>
          <w:szCs w:val="16"/>
        </w:rPr>
      </w:pPr>
    </w:p>
    <w:p w:rsidR="001F6097" w:rsidRDefault="001F6097" w:rsidP="00EA71FF">
      <w:pPr>
        <w:tabs>
          <w:tab w:val="left" w:pos="567"/>
          <w:tab w:val="left" w:pos="346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CF67B1">
        <w:rPr>
          <w:bCs/>
          <w:sz w:val="28"/>
          <w:szCs w:val="28"/>
        </w:rPr>
        <w:t xml:space="preserve">т </w:t>
      </w:r>
      <w:r w:rsidR="00E26DA0">
        <w:rPr>
          <w:bCs/>
          <w:sz w:val="28"/>
          <w:szCs w:val="28"/>
        </w:rPr>
        <w:t xml:space="preserve"> </w:t>
      </w:r>
      <w:r w:rsidR="008C3C91">
        <w:rPr>
          <w:bCs/>
          <w:sz w:val="28"/>
          <w:szCs w:val="28"/>
        </w:rPr>
        <w:t>28</w:t>
      </w:r>
      <w:r w:rsidR="00E26DA0">
        <w:rPr>
          <w:bCs/>
          <w:sz w:val="28"/>
          <w:szCs w:val="28"/>
        </w:rPr>
        <w:t xml:space="preserve"> сентября</w:t>
      </w:r>
      <w:r w:rsidR="00E16EB6">
        <w:rPr>
          <w:bCs/>
          <w:sz w:val="28"/>
          <w:szCs w:val="28"/>
        </w:rPr>
        <w:t xml:space="preserve"> 20</w:t>
      </w:r>
      <w:r w:rsidR="0043153E">
        <w:rPr>
          <w:bCs/>
          <w:sz w:val="28"/>
          <w:szCs w:val="28"/>
        </w:rPr>
        <w:t>2</w:t>
      </w:r>
      <w:r w:rsidR="008C3C91">
        <w:rPr>
          <w:bCs/>
          <w:sz w:val="28"/>
          <w:szCs w:val="28"/>
        </w:rPr>
        <w:t>6</w:t>
      </w:r>
      <w:r w:rsidR="005550F8">
        <w:rPr>
          <w:bCs/>
          <w:sz w:val="28"/>
          <w:szCs w:val="28"/>
        </w:rPr>
        <w:t xml:space="preserve"> </w:t>
      </w:r>
      <w:r w:rsidR="00BD6C91">
        <w:rPr>
          <w:bCs/>
          <w:sz w:val="28"/>
          <w:szCs w:val="28"/>
        </w:rPr>
        <w:t xml:space="preserve">года </w:t>
      </w:r>
      <w:r w:rsidR="00A95160">
        <w:rPr>
          <w:bCs/>
          <w:sz w:val="28"/>
          <w:szCs w:val="28"/>
        </w:rPr>
        <w:t>№</w:t>
      </w:r>
      <w:r w:rsidR="004822A7">
        <w:rPr>
          <w:bCs/>
          <w:sz w:val="28"/>
          <w:szCs w:val="28"/>
        </w:rPr>
        <w:t xml:space="preserve"> 478р</w:t>
      </w:r>
    </w:p>
    <w:p w:rsidR="001F6097" w:rsidRDefault="001F6097">
      <w:pPr>
        <w:tabs>
          <w:tab w:val="left" w:pos="43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F6097" w:rsidRDefault="001F6097" w:rsidP="00DC7A7D">
      <w:pPr>
        <w:tabs>
          <w:tab w:val="left" w:pos="4300"/>
        </w:tabs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р.п.</w:t>
      </w:r>
      <w:r w:rsidR="00DC7A7D">
        <w:rPr>
          <w:bCs/>
          <w:sz w:val="24"/>
          <w:szCs w:val="28"/>
        </w:rPr>
        <w:t xml:space="preserve"> </w:t>
      </w:r>
      <w:r>
        <w:rPr>
          <w:bCs/>
          <w:sz w:val="24"/>
          <w:szCs w:val="28"/>
        </w:rPr>
        <w:t>Дергачи</w:t>
      </w:r>
    </w:p>
    <w:p w:rsidR="009D562F" w:rsidRDefault="009D562F" w:rsidP="00DC7A7D">
      <w:pPr>
        <w:tabs>
          <w:tab w:val="left" w:pos="4300"/>
        </w:tabs>
        <w:jc w:val="center"/>
        <w:rPr>
          <w:bCs/>
          <w:sz w:val="24"/>
          <w:szCs w:val="28"/>
        </w:rPr>
      </w:pPr>
    </w:p>
    <w:p w:rsidR="00115A83" w:rsidRDefault="00115A83" w:rsidP="00115A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месячника по </w:t>
      </w:r>
    </w:p>
    <w:p w:rsidR="00115A83" w:rsidRDefault="00115A83" w:rsidP="00115A83">
      <w:pPr>
        <w:rPr>
          <w:b/>
          <w:sz w:val="28"/>
          <w:szCs w:val="28"/>
        </w:rPr>
      </w:pPr>
      <w:r>
        <w:rPr>
          <w:b/>
          <w:sz w:val="28"/>
          <w:szCs w:val="28"/>
        </w:rPr>
        <w:t>благоустройству и санитарной</w:t>
      </w:r>
    </w:p>
    <w:p w:rsidR="00115A83" w:rsidRDefault="00115A83" w:rsidP="00115A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очистке в населённых пунктах </w:t>
      </w:r>
    </w:p>
    <w:p w:rsidR="00115A83" w:rsidRDefault="00115A83" w:rsidP="00115A83">
      <w:pPr>
        <w:rPr>
          <w:sz w:val="28"/>
          <w:szCs w:val="28"/>
        </w:rPr>
      </w:pPr>
      <w:r>
        <w:rPr>
          <w:b/>
          <w:sz w:val="28"/>
          <w:szCs w:val="28"/>
        </w:rPr>
        <w:t>Дергач</w:t>
      </w:r>
      <w:r w:rsidR="00A356B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вского муниципального района</w:t>
      </w:r>
    </w:p>
    <w:p w:rsidR="00115A83" w:rsidRDefault="00115A83" w:rsidP="00115A83">
      <w:pPr>
        <w:rPr>
          <w:sz w:val="28"/>
          <w:szCs w:val="28"/>
        </w:rPr>
      </w:pPr>
    </w:p>
    <w:p w:rsidR="00115A83" w:rsidRDefault="00111025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распоряжением Правит</w:t>
      </w:r>
      <w:r w:rsidR="00E26DA0">
        <w:rPr>
          <w:sz w:val="28"/>
          <w:szCs w:val="28"/>
        </w:rPr>
        <w:t xml:space="preserve">ельства Саратовской области № </w:t>
      </w:r>
      <w:r w:rsidR="005550F8">
        <w:rPr>
          <w:sz w:val="28"/>
          <w:szCs w:val="28"/>
        </w:rPr>
        <w:t>461</w:t>
      </w:r>
      <w:r>
        <w:rPr>
          <w:sz w:val="28"/>
          <w:szCs w:val="28"/>
        </w:rPr>
        <w:t xml:space="preserve">-Пр от </w:t>
      </w:r>
      <w:r w:rsidR="008C3C91">
        <w:rPr>
          <w:sz w:val="28"/>
          <w:szCs w:val="28"/>
        </w:rPr>
        <w:t>23</w:t>
      </w:r>
      <w:r w:rsidR="00E26DA0">
        <w:rPr>
          <w:sz w:val="28"/>
          <w:szCs w:val="28"/>
        </w:rPr>
        <w:t xml:space="preserve"> сентября 202</w:t>
      </w:r>
      <w:r w:rsidR="008C3C91">
        <w:rPr>
          <w:sz w:val="28"/>
          <w:szCs w:val="28"/>
        </w:rPr>
        <w:t>6</w:t>
      </w:r>
      <w:r>
        <w:rPr>
          <w:sz w:val="28"/>
          <w:szCs w:val="28"/>
        </w:rPr>
        <w:t xml:space="preserve"> года «О проведении месячника по благоустройству и санитарной очистке в городах и других населенных пунктах Саратовской области»</w:t>
      </w:r>
      <w:r w:rsidR="0089718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15A83">
        <w:rPr>
          <w:sz w:val="28"/>
          <w:szCs w:val="28"/>
        </w:rPr>
        <w:t xml:space="preserve">руководствуясь Уставом Дергачевского муниципального района, </w:t>
      </w:r>
      <w:r w:rsidR="00897185">
        <w:rPr>
          <w:sz w:val="28"/>
          <w:szCs w:val="28"/>
        </w:rPr>
        <w:t xml:space="preserve">и </w:t>
      </w:r>
      <w:r w:rsidR="00115A83">
        <w:rPr>
          <w:sz w:val="28"/>
          <w:szCs w:val="28"/>
        </w:rPr>
        <w:t>в целях дальнейшего улучшения благоустройства и санитарного состояния в населенных пунктах Дергач</w:t>
      </w:r>
      <w:r w:rsidR="00C666E7">
        <w:rPr>
          <w:sz w:val="28"/>
          <w:szCs w:val="28"/>
        </w:rPr>
        <w:t>е</w:t>
      </w:r>
      <w:r w:rsidR="00115A83">
        <w:rPr>
          <w:sz w:val="28"/>
          <w:szCs w:val="28"/>
        </w:rPr>
        <w:t>вского муниципального района:</w:t>
      </w:r>
    </w:p>
    <w:p w:rsidR="00115A83" w:rsidRDefault="00E90DB7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15A83">
        <w:rPr>
          <w:sz w:val="28"/>
          <w:szCs w:val="28"/>
        </w:rPr>
        <w:t xml:space="preserve">Провести в период с </w:t>
      </w:r>
      <w:r w:rsidR="008C3C91">
        <w:rPr>
          <w:sz w:val="28"/>
          <w:szCs w:val="28"/>
        </w:rPr>
        <w:t>01</w:t>
      </w:r>
      <w:r w:rsidR="005550F8">
        <w:rPr>
          <w:sz w:val="28"/>
          <w:szCs w:val="28"/>
        </w:rPr>
        <w:t xml:space="preserve"> </w:t>
      </w:r>
      <w:r w:rsidR="008C3C91">
        <w:rPr>
          <w:sz w:val="28"/>
          <w:szCs w:val="28"/>
        </w:rPr>
        <w:t>октября</w:t>
      </w:r>
      <w:r w:rsidR="00E26DA0">
        <w:rPr>
          <w:sz w:val="28"/>
          <w:szCs w:val="28"/>
        </w:rPr>
        <w:t xml:space="preserve"> по </w:t>
      </w:r>
      <w:r w:rsidR="008C3C91">
        <w:rPr>
          <w:sz w:val="28"/>
          <w:szCs w:val="28"/>
        </w:rPr>
        <w:t>30</w:t>
      </w:r>
      <w:r w:rsidR="00E26DA0">
        <w:rPr>
          <w:sz w:val="28"/>
          <w:szCs w:val="28"/>
        </w:rPr>
        <w:t xml:space="preserve"> </w:t>
      </w:r>
      <w:r w:rsidR="00294661">
        <w:rPr>
          <w:sz w:val="28"/>
          <w:szCs w:val="28"/>
        </w:rPr>
        <w:t>октября</w:t>
      </w:r>
      <w:r w:rsidR="00115A83">
        <w:rPr>
          <w:sz w:val="28"/>
          <w:szCs w:val="28"/>
        </w:rPr>
        <w:t xml:space="preserve"> 202</w:t>
      </w:r>
      <w:r w:rsidR="008C3C91">
        <w:rPr>
          <w:sz w:val="28"/>
          <w:szCs w:val="28"/>
        </w:rPr>
        <w:t>6</w:t>
      </w:r>
      <w:r w:rsidR="00115A83">
        <w:rPr>
          <w:sz w:val="28"/>
          <w:szCs w:val="28"/>
        </w:rPr>
        <w:t xml:space="preserve"> года месячник по благоустройству и санитарной очистке территорий населённых пунктов Дергач</w:t>
      </w:r>
      <w:r w:rsidR="00C666E7">
        <w:rPr>
          <w:sz w:val="28"/>
          <w:szCs w:val="28"/>
        </w:rPr>
        <w:t>е</w:t>
      </w:r>
      <w:r w:rsidR="00115A83">
        <w:rPr>
          <w:sz w:val="28"/>
          <w:szCs w:val="28"/>
        </w:rPr>
        <w:t>вского муниципального района.</w:t>
      </w:r>
    </w:p>
    <w:p w:rsidR="00115A83" w:rsidRDefault="00E90DB7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15A83">
        <w:rPr>
          <w:sz w:val="28"/>
          <w:szCs w:val="28"/>
        </w:rPr>
        <w:t>Рекомендовать руководителям</w:t>
      </w:r>
      <w:r w:rsidR="00E26DA0">
        <w:rPr>
          <w:sz w:val="28"/>
          <w:szCs w:val="28"/>
        </w:rPr>
        <w:t xml:space="preserve"> предприятий и учреждений</w:t>
      </w:r>
      <w:r w:rsidR="00115A83">
        <w:rPr>
          <w:sz w:val="28"/>
          <w:szCs w:val="28"/>
        </w:rPr>
        <w:t>, индивидуальным предпринимателям</w:t>
      </w:r>
      <w:r w:rsidR="00E26DA0">
        <w:rPr>
          <w:sz w:val="28"/>
          <w:szCs w:val="28"/>
        </w:rPr>
        <w:t xml:space="preserve"> и жителям муниципального района</w:t>
      </w:r>
      <w:r w:rsidR="00115A83">
        <w:rPr>
          <w:sz w:val="28"/>
          <w:szCs w:val="28"/>
        </w:rPr>
        <w:t xml:space="preserve"> </w:t>
      </w:r>
      <w:r w:rsidR="00E26DA0">
        <w:rPr>
          <w:sz w:val="28"/>
          <w:szCs w:val="28"/>
        </w:rPr>
        <w:t>организовать работу по наведению санитарного порядка на прилегающих территориях</w:t>
      </w:r>
      <w:r w:rsidR="00115A83">
        <w:rPr>
          <w:sz w:val="28"/>
          <w:szCs w:val="28"/>
        </w:rPr>
        <w:t>.</w:t>
      </w:r>
    </w:p>
    <w:p w:rsidR="00E26DA0" w:rsidRDefault="00E90DB7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550F8">
        <w:rPr>
          <w:sz w:val="28"/>
          <w:szCs w:val="28"/>
        </w:rPr>
        <w:t>Главам муниципальных образований района:</w:t>
      </w:r>
    </w:p>
    <w:p w:rsidR="00115A83" w:rsidRDefault="00115A83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6DA0">
        <w:rPr>
          <w:sz w:val="28"/>
          <w:szCs w:val="28"/>
        </w:rPr>
        <w:t>-</w:t>
      </w:r>
      <w:r w:rsidR="004822A7">
        <w:rPr>
          <w:sz w:val="28"/>
          <w:szCs w:val="28"/>
        </w:rPr>
        <w:t xml:space="preserve"> </w:t>
      </w:r>
      <w:r w:rsidR="00E26DA0">
        <w:rPr>
          <w:sz w:val="28"/>
          <w:szCs w:val="28"/>
        </w:rPr>
        <w:t>очистить от мусора и сухой растительности территории парков, сквера</w:t>
      </w:r>
      <w:r>
        <w:rPr>
          <w:sz w:val="28"/>
          <w:szCs w:val="28"/>
        </w:rPr>
        <w:t>,</w:t>
      </w:r>
      <w:r w:rsidR="00E26DA0">
        <w:rPr>
          <w:sz w:val="28"/>
          <w:szCs w:val="28"/>
        </w:rPr>
        <w:t xml:space="preserve"> тротуаров, детских</w:t>
      </w:r>
      <w:r>
        <w:rPr>
          <w:sz w:val="28"/>
          <w:szCs w:val="28"/>
        </w:rPr>
        <w:t xml:space="preserve"> п</w:t>
      </w:r>
      <w:r w:rsidR="00E26DA0">
        <w:rPr>
          <w:sz w:val="28"/>
          <w:szCs w:val="28"/>
        </w:rPr>
        <w:t>лощадок, улиц</w:t>
      </w:r>
      <w:r>
        <w:rPr>
          <w:sz w:val="28"/>
          <w:szCs w:val="28"/>
        </w:rPr>
        <w:t>;</w:t>
      </w:r>
    </w:p>
    <w:p w:rsidR="005550F8" w:rsidRDefault="00E90DB7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22A7">
        <w:rPr>
          <w:sz w:val="28"/>
          <w:szCs w:val="28"/>
        </w:rPr>
        <w:t xml:space="preserve"> </w:t>
      </w:r>
      <w:r w:rsidR="00115A83">
        <w:rPr>
          <w:sz w:val="28"/>
          <w:szCs w:val="28"/>
        </w:rPr>
        <w:t>уделить особое внимание уборке территорий</w:t>
      </w:r>
      <w:r>
        <w:rPr>
          <w:sz w:val="28"/>
          <w:szCs w:val="28"/>
        </w:rPr>
        <w:t xml:space="preserve"> кладбищ, культовых сооружений </w:t>
      </w:r>
      <w:r w:rsidR="005550F8">
        <w:rPr>
          <w:sz w:val="28"/>
          <w:szCs w:val="28"/>
        </w:rPr>
        <w:t>и подъездных путей к ним;</w:t>
      </w:r>
    </w:p>
    <w:p w:rsidR="005550F8" w:rsidRDefault="005550F8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ремонт остановочных павильонов, пешеходных мостов, ликвидировать несанкционированные свалки, произвести расчистку пустырей;</w:t>
      </w:r>
    </w:p>
    <w:p w:rsidR="005550F8" w:rsidRDefault="005550F8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своевременный сбор, вывоз собранного мусора и навоза с улиц и личных подворий;</w:t>
      </w:r>
    </w:p>
    <w:p w:rsidR="005550F8" w:rsidRDefault="005550F8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активно привлекать население к участию в месячнике по благоустройству;</w:t>
      </w:r>
    </w:p>
    <w:p w:rsidR="005550F8" w:rsidRDefault="005550F8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еженедельно, в среду, до 17:00, начиная с </w:t>
      </w:r>
      <w:r w:rsidR="008C3C91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="008C3C91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8C3C91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предоставлять в отдел строительства и архитектуры администрации </w:t>
      </w:r>
      <w:r>
        <w:rPr>
          <w:sz w:val="28"/>
          <w:szCs w:val="28"/>
        </w:rPr>
        <w:lastRenderedPageBreak/>
        <w:t>Дергачевского муниципального района информацию о выполнении мероприятий месячника по благоустройству (ответственные главы муниципальных образований).</w:t>
      </w:r>
    </w:p>
    <w:p w:rsidR="00115A83" w:rsidRDefault="005550F8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15A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Районной административной комиссии активизировать свою работу, регулярно проводить рейды по </w:t>
      </w:r>
      <w:r w:rsidR="00743190">
        <w:rPr>
          <w:sz w:val="28"/>
          <w:szCs w:val="28"/>
        </w:rPr>
        <w:t>выявлению нарушителей Правил благоустройства населенных пунктов муниципальных образований (ответственный секретарь административной комиссии).</w:t>
      </w:r>
    </w:p>
    <w:p w:rsidR="00743190" w:rsidRDefault="00743190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жителям Дергачевского района:</w:t>
      </w:r>
    </w:p>
    <w:p w:rsidR="00743190" w:rsidRDefault="00743190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работы по приданию эстетичного вида фасадам жилых домов, надворных построек, отремонтировать изгороди, дорожки, подъезды к домовладениям;</w:t>
      </w:r>
    </w:p>
    <w:p w:rsidR="00743190" w:rsidRDefault="00743190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очистить дворовую и прилегающую территорию от мусора, сушняка, произвести обрезку деревьев  кустарников и дальнейшее складирование отходов производить в отведенных для этого местах.</w:t>
      </w:r>
    </w:p>
    <w:p w:rsidR="00115A83" w:rsidRDefault="00743190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5A83">
        <w:rPr>
          <w:sz w:val="28"/>
          <w:szCs w:val="28"/>
        </w:rPr>
        <w:t xml:space="preserve">. Редакции районной газеты «Знамя труда» </w:t>
      </w:r>
      <w:r>
        <w:rPr>
          <w:sz w:val="28"/>
          <w:szCs w:val="28"/>
        </w:rPr>
        <w:t xml:space="preserve"> </w:t>
      </w:r>
      <w:r w:rsidR="00115A83">
        <w:rPr>
          <w:sz w:val="28"/>
          <w:szCs w:val="28"/>
        </w:rPr>
        <w:t>обеспечить освещение хода проведения месячника по благоустройству и санитарной очистке населённых пунктов Дергач</w:t>
      </w:r>
      <w:r w:rsidR="00813BC3">
        <w:rPr>
          <w:sz w:val="28"/>
          <w:szCs w:val="28"/>
        </w:rPr>
        <w:t>е</w:t>
      </w:r>
      <w:r>
        <w:rPr>
          <w:sz w:val="28"/>
          <w:szCs w:val="28"/>
        </w:rPr>
        <w:t>вского района (ответственный главный редактор районной газеты «Знамя труда»).</w:t>
      </w:r>
    </w:p>
    <w:p w:rsidR="00115A83" w:rsidRDefault="00E90DB7" w:rsidP="00482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15A83">
        <w:rPr>
          <w:sz w:val="28"/>
          <w:szCs w:val="28"/>
        </w:rPr>
        <w:t>Обнародовать настоящее распоряжение на официальном сайте администрации Дергачевского муниципального района</w:t>
      </w:r>
      <w:r w:rsidR="00743190">
        <w:rPr>
          <w:sz w:val="28"/>
          <w:szCs w:val="28"/>
        </w:rPr>
        <w:t xml:space="preserve"> и в районной газете «Знамя труда»</w:t>
      </w:r>
      <w:r w:rsidR="00115A83">
        <w:rPr>
          <w:sz w:val="28"/>
          <w:szCs w:val="28"/>
        </w:rPr>
        <w:t>.</w:t>
      </w:r>
    </w:p>
    <w:p w:rsidR="008C3C91" w:rsidRDefault="00E90DB7" w:rsidP="004822A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6.</w:t>
      </w:r>
      <w:r w:rsidR="00743190">
        <w:rPr>
          <w:sz w:val="28"/>
          <w:szCs w:val="28"/>
        </w:rPr>
        <w:t xml:space="preserve"> </w:t>
      </w:r>
      <w:r w:rsidR="008C3C91">
        <w:rPr>
          <w:rFonts w:ascii="Times New Roman" w:hAnsi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115A83" w:rsidRDefault="00115A83" w:rsidP="00E90DB7">
      <w:pPr>
        <w:ind w:firstLine="567"/>
        <w:jc w:val="both"/>
        <w:rPr>
          <w:spacing w:val="-1"/>
          <w:sz w:val="26"/>
          <w:szCs w:val="26"/>
        </w:rPr>
      </w:pPr>
    </w:p>
    <w:p w:rsidR="009D562F" w:rsidRDefault="009D562F" w:rsidP="00157802">
      <w:pPr>
        <w:tabs>
          <w:tab w:val="left" w:pos="567"/>
        </w:tabs>
        <w:ind w:right="-1"/>
        <w:jc w:val="both"/>
        <w:rPr>
          <w:bCs/>
          <w:sz w:val="28"/>
          <w:szCs w:val="28"/>
        </w:rPr>
      </w:pPr>
      <w:bookmarkStart w:id="0" w:name="_GoBack"/>
      <w:bookmarkEnd w:id="0"/>
    </w:p>
    <w:p w:rsidR="009D562F" w:rsidRPr="00396EFC" w:rsidRDefault="009D562F" w:rsidP="009D562F">
      <w:pPr>
        <w:tabs>
          <w:tab w:val="left" w:pos="4300"/>
        </w:tabs>
        <w:jc w:val="both"/>
        <w:rPr>
          <w:b/>
          <w:bCs/>
          <w:sz w:val="28"/>
          <w:szCs w:val="28"/>
        </w:rPr>
      </w:pPr>
      <w:r w:rsidRPr="00396EFC">
        <w:rPr>
          <w:b/>
          <w:bCs/>
          <w:sz w:val="28"/>
          <w:szCs w:val="28"/>
        </w:rPr>
        <w:t>Глава Дергачевского</w:t>
      </w:r>
    </w:p>
    <w:p w:rsidR="001A45FD" w:rsidRDefault="009D562F" w:rsidP="009D562F">
      <w:pPr>
        <w:tabs>
          <w:tab w:val="left" w:pos="4300"/>
        </w:tabs>
        <w:jc w:val="both"/>
        <w:rPr>
          <w:b/>
          <w:bCs/>
          <w:sz w:val="28"/>
          <w:szCs w:val="28"/>
        </w:rPr>
      </w:pPr>
      <w:r w:rsidRPr="00396EFC">
        <w:rPr>
          <w:b/>
          <w:bCs/>
          <w:sz w:val="28"/>
          <w:szCs w:val="28"/>
        </w:rPr>
        <w:t>муниципального района</w:t>
      </w:r>
      <w:r>
        <w:rPr>
          <w:b/>
          <w:bCs/>
          <w:sz w:val="28"/>
          <w:szCs w:val="28"/>
        </w:rPr>
        <w:t xml:space="preserve">                                                    С.Н. Мурзаков</w:t>
      </w:r>
    </w:p>
    <w:p w:rsidR="00E90DB7" w:rsidRDefault="00E90DB7" w:rsidP="009D562F">
      <w:pPr>
        <w:tabs>
          <w:tab w:val="left" w:pos="4300"/>
        </w:tabs>
        <w:jc w:val="both"/>
        <w:rPr>
          <w:b/>
          <w:bCs/>
          <w:sz w:val="28"/>
          <w:szCs w:val="28"/>
        </w:rPr>
      </w:pPr>
    </w:p>
    <w:p w:rsidR="00E90DB7" w:rsidRDefault="00E90DB7" w:rsidP="009D562F">
      <w:pPr>
        <w:tabs>
          <w:tab w:val="left" w:pos="4300"/>
        </w:tabs>
        <w:jc w:val="both"/>
        <w:rPr>
          <w:b/>
          <w:bCs/>
          <w:sz w:val="28"/>
          <w:szCs w:val="28"/>
        </w:rPr>
      </w:pPr>
    </w:p>
    <w:p w:rsidR="00E90DB7" w:rsidRDefault="00E90DB7" w:rsidP="009D562F">
      <w:pPr>
        <w:tabs>
          <w:tab w:val="left" w:pos="4300"/>
        </w:tabs>
        <w:jc w:val="both"/>
        <w:rPr>
          <w:b/>
          <w:bCs/>
          <w:sz w:val="28"/>
          <w:szCs w:val="28"/>
        </w:rPr>
      </w:pPr>
    </w:p>
    <w:sectPr w:rsidR="00E90DB7" w:rsidSect="004822A7">
      <w:pgSz w:w="11906" w:h="16838"/>
      <w:pgMar w:top="1134" w:right="851" w:bottom="1134" w:left="1134" w:header="72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1D5" w:rsidRDefault="005D71D5">
      <w:r>
        <w:separator/>
      </w:r>
    </w:p>
  </w:endnote>
  <w:endnote w:type="continuationSeparator" w:id="1">
    <w:p w:rsidR="005D71D5" w:rsidRDefault="005D7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1D5" w:rsidRDefault="005D71D5">
      <w:r>
        <w:separator/>
      </w:r>
    </w:p>
  </w:footnote>
  <w:footnote w:type="continuationSeparator" w:id="1">
    <w:p w:rsidR="005D71D5" w:rsidRDefault="005D71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F07E6"/>
    <w:multiLevelType w:val="singleLevel"/>
    <w:tmpl w:val="6096FA2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">
    <w:nsid w:val="1AA73293"/>
    <w:multiLevelType w:val="singleLevel"/>
    <w:tmpl w:val="EDF43A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48790670"/>
    <w:multiLevelType w:val="hybridMultilevel"/>
    <w:tmpl w:val="542EC1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EC87488"/>
    <w:multiLevelType w:val="singleLevel"/>
    <w:tmpl w:val="D2EC2F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6CD27968"/>
    <w:multiLevelType w:val="hybridMultilevel"/>
    <w:tmpl w:val="FAC625F4"/>
    <w:lvl w:ilvl="0" w:tplc="4D0C33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F600977"/>
    <w:multiLevelType w:val="hybridMultilevel"/>
    <w:tmpl w:val="51882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AA1F72"/>
    <w:multiLevelType w:val="hybridMultilevel"/>
    <w:tmpl w:val="E59C2AB0"/>
    <w:lvl w:ilvl="0" w:tplc="FFDAEB98">
      <w:start w:val="1"/>
      <w:numFmt w:val="decimal"/>
      <w:lvlText w:val="%1."/>
      <w:lvlJc w:val="left"/>
      <w:pPr>
        <w:tabs>
          <w:tab w:val="num" w:pos="1176"/>
        </w:tabs>
        <w:ind w:left="117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C6170D9"/>
    <w:multiLevelType w:val="singleLevel"/>
    <w:tmpl w:val="E8B056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  <w:lvlOverride w:ilvl="0">
      <w:startOverride w:val="1"/>
    </w:lvlOverride>
  </w:num>
  <w:num w:numId="7">
    <w:abstractNumId w:val="0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gutterAtTop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704"/>
    <w:rsid w:val="0000033C"/>
    <w:rsid w:val="000270F5"/>
    <w:rsid w:val="00031113"/>
    <w:rsid w:val="000313DE"/>
    <w:rsid w:val="00032D03"/>
    <w:rsid w:val="000451DF"/>
    <w:rsid w:val="00045293"/>
    <w:rsid w:val="00047A1D"/>
    <w:rsid w:val="00061144"/>
    <w:rsid w:val="00062754"/>
    <w:rsid w:val="00065704"/>
    <w:rsid w:val="00070B7C"/>
    <w:rsid w:val="00087BED"/>
    <w:rsid w:val="000B0A3E"/>
    <w:rsid w:val="000B29B8"/>
    <w:rsid w:val="000C7B45"/>
    <w:rsid w:val="000D1698"/>
    <w:rsid w:val="000D3452"/>
    <w:rsid w:val="000D6CDD"/>
    <w:rsid w:val="000E5A3E"/>
    <w:rsid w:val="000F1E66"/>
    <w:rsid w:val="00106999"/>
    <w:rsid w:val="00107825"/>
    <w:rsid w:val="00107BD3"/>
    <w:rsid w:val="00111025"/>
    <w:rsid w:val="001125D3"/>
    <w:rsid w:val="00115A83"/>
    <w:rsid w:val="00122DDE"/>
    <w:rsid w:val="00130548"/>
    <w:rsid w:val="00135D97"/>
    <w:rsid w:val="00142103"/>
    <w:rsid w:val="001448D8"/>
    <w:rsid w:val="00153639"/>
    <w:rsid w:val="00153F24"/>
    <w:rsid w:val="001547A2"/>
    <w:rsid w:val="00157802"/>
    <w:rsid w:val="00160B4C"/>
    <w:rsid w:val="001656B9"/>
    <w:rsid w:val="001815E1"/>
    <w:rsid w:val="00187326"/>
    <w:rsid w:val="0019319B"/>
    <w:rsid w:val="001A3F26"/>
    <w:rsid w:val="001A45FD"/>
    <w:rsid w:val="001B378C"/>
    <w:rsid w:val="001C2086"/>
    <w:rsid w:val="001C3079"/>
    <w:rsid w:val="001C7D6E"/>
    <w:rsid w:val="001D14CC"/>
    <w:rsid w:val="001D5DA4"/>
    <w:rsid w:val="001E4EDD"/>
    <w:rsid w:val="001F0ECC"/>
    <w:rsid w:val="001F3266"/>
    <w:rsid w:val="001F5376"/>
    <w:rsid w:val="001F5385"/>
    <w:rsid w:val="001F6097"/>
    <w:rsid w:val="002169B9"/>
    <w:rsid w:val="002217A5"/>
    <w:rsid w:val="002330D1"/>
    <w:rsid w:val="002469CB"/>
    <w:rsid w:val="0024752D"/>
    <w:rsid w:val="00260111"/>
    <w:rsid w:val="00271947"/>
    <w:rsid w:val="00285D8A"/>
    <w:rsid w:val="0029453C"/>
    <w:rsid w:val="00294661"/>
    <w:rsid w:val="00295423"/>
    <w:rsid w:val="002B245F"/>
    <w:rsid w:val="002C042D"/>
    <w:rsid w:val="002C229E"/>
    <w:rsid w:val="002C3080"/>
    <w:rsid w:val="002D3F66"/>
    <w:rsid w:val="002D48F7"/>
    <w:rsid w:val="002D5AC9"/>
    <w:rsid w:val="002F7ED2"/>
    <w:rsid w:val="00300E6B"/>
    <w:rsid w:val="0030191A"/>
    <w:rsid w:val="00302D80"/>
    <w:rsid w:val="00304444"/>
    <w:rsid w:val="00317702"/>
    <w:rsid w:val="00326359"/>
    <w:rsid w:val="00332031"/>
    <w:rsid w:val="00335892"/>
    <w:rsid w:val="003417DB"/>
    <w:rsid w:val="003566B3"/>
    <w:rsid w:val="003709E8"/>
    <w:rsid w:val="0037316D"/>
    <w:rsid w:val="0037611E"/>
    <w:rsid w:val="00383A35"/>
    <w:rsid w:val="00384F08"/>
    <w:rsid w:val="003918EA"/>
    <w:rsid w:val="003A426D"/>
    <w:rsid w:val="003A5D21"/>
    <w:rsid w:val="003C43FC"/>
    <w:rsid w:val="003C515D"/>
    <w:rsid w:val="003D7B45"/>
    <w:rsid w:val="003E2830"/>
    <w:rsid w:val="003E43E7"/>
    <w:rsid w:val="003F3299"/>
    <w:rsid w:val="00406B9A"/>
    <w:rsid w:val="0041141D"/>
    <w:rsid w:val="00413262"/>
    <w:rsid w:val="00413A95"/>
    <w:rsid w:val="00420C36"/>
    <w:rsid w:val="0042759C"/>
    <w:rsid w:val="0043153E"/>
    <w:rsid w:val="00456A3F"/>
    <w:rsid w:val="004822A7"/>
    <w:rsid w:val="00484332"/>
    <w:rsid w:val="004A13DE"/>
    <w:rsid w:val="004A6D55"/>
    <w:rsid w:val="004A6EE6"/>
    <w:rsid w:val="004B21D1"/>
    <w:rsid w:val="004B2F42"/>
    <w:rsid w:val="004B3BC2"/>
    <w:rsid w:val="004B5499"/>
    <w:rsid w:val="004C36D3"/>
    <w:rsid w:val="004F3CE3"/>
    <w:rsid w:val="00503729"/>
    <w:rsid w:val="00505AFA"/>
    <w:rsid w:val="00513F1A"/>
    <w:rsid w:val="00520F6B"/>
    <w:rsid w:val="00530E23"/>
    <w:rsid w:val="005369E5"/>
    <w:rsid w:val="00541AD8"/>
    <w:rsid w:val="0054349A"/>
    <w:rsid w:val="0054436F"/>
    <w:rsid w:val="00545743"/>
    <w:rsid w:val="0055188A"/>
    <w:rsid w:val="005550F8"/>
    <w:rsid w:val="0056018D"/>
    <w:rsid w:val="0057299A"/>
    <w:rsid w:val="00591B80"/>
    <w:rsid w:val="005A46BA"/>
    <w:rsid w:val="005A5C6D"/>
    <w:rsid w:val="005B3783"/>
    <w:rsid w:val="005B75DC"/>
    <w:rsid w:val="005C2925"/>
    <w:rsid w:val="005C31D5"/>
    <w:rsid w:val="005C7365"/>
    <w:rsid w:val="005D564F"/>
    <w:rsid w:val="005D6253"/>
    <w:rsid w:val="005D71D5"/>
    <w:rsid w:val="005E0453"/>
    <w:rsid w:val="005E6838"/>
    <w:rsid w:val="005E6D10"/>
    <w:rsid w:val="005F4627"/>
    <w:rsid w:val="00633516"/>
    <w:rsid w:val="00651B85"/>
    <w:rsid w:val="006542AE"/>
    <w:rsid w:val="0067131D"/>
    <w:rsid w:val="00683871"/>
    <w:rsid w:val="00686708"/>
    <w:rsid w:val="0069138D"/>
    <w:rsid w:val="0069407C"/>
    <w:rsid w:val="00694664"/>
    <w:rsid w:val="006A1D56"/>
    <w:rsid w:val="006B11AB"/>
    <w:rsid w:val="006B6435"/>
    <w:rsid w:val="006B6811"/>
    <w:rsid w:val="006C1637"/>
    <w:rsid w:val="006C7C38"/>
    <w:rsid w:val="006F2F41"/>
    <w:rsid w:val="006F7D3F"/>
    <w:rsid w:val="007031CA"/>
    <w:rsid w:val="00704479"/>
    <w:rsid w:val="007208B6"/>
    <w:rsid w:val="007224D8"/>
    <w:rsid w:val="00723E59"/>
    <w:rsid w:val="00743101"/>
    <w:rsid w:val="00743190"/>
    <w:rsid w:val="007509E1"/>
    <w:rsid w:val="00771911"/>
    <w:rsid w:val="00780E4E"/>
    <w:rsid w:val="007823C1"/>
    <w:rsid w:val="00787A4F"/>
    <w:rsid w:val="00796B47"/>
    <w:rsid w:val="00796F7F"/>
    <w:rsid w:val="00797775"/>
    <w:rsid w:val="007A3AAF"/>
    <w:rsid w:val="007A5B78"/>
    <w:rsid w:val="007C5E6F"/>
    <w:rsid w:val="007C78F9"/>
    <w:rsid w:val="007E6044"/>
    <w:rsid w:val="007E6A0B"/>
    <w:rsid w:val="007E7231"/>
    <w:rsid w:val="007F0086"/>
    <w:rsid w:val="00813BC3"/>
    <w:rsid w:val="00817476"/>
    <w:rsid w:val="00817F54"/>
    <w:rsid w:val="00821869"/>
    <w:rsid w:val="00836C6B"/>
    <w:rsid w:val="008532EB"/>
    <w:rsid w:val="00863F2A"/>
    <w:rsid w:val="00864B53"/>
    <w:rsid w:val="00886D96"/>
    <w:rsid w:val="00891C29"/>
    <w:rsid w:val="008946E2"/>
    <w:rsid w:val="00897185"/>
    <w:rsid w:val="008A4096"/>
    <w:rsid w:val="008A4E62"/>
    <w:rsid w:val="008A5D58"/>
    <w:rsid w:val="008B3E07"/>
    <w:rsid w:val="008C1162"/>
    <w:rsid w:val="008C3C91"/>
    <w:rsid w:val="008C4B2C"/>
    <w:rsid w:val="008C4D1C"/>
    <w:rsid w:val="008C5AC1"/>
    <w:rsid w:val="008D5960"/>
    <w:rsid w:val="008D7F9E"/>
    <w:rsid w:val="008F0640"/>
    <w:rsid w:val="008F22FE"/>
    <w:rsid w:val="008F3314"/>
    <w:rsid w:val="00913766"/>
    <w:rsid w:val="00923C8C"/>
    <w:rsid w:val="009660DE"/>
    <w:rsid w:val="009708E5"/>
    <w:rsid w:val="0099271F"/>
    <w:rsid w:val="0099763B"/>
    <w:rsid w:val="009A0007"/>
    <w:rsid w:val="009A26E1"/>
    <w:rsid w:val="009B0EA4"/>
    <w:rsid w:val="009B3314"/>
    <w:rsid w:val="009C6D45"/>
    <w:rsid w:val="009C7C8A"/>
    <w:rsid w:val="009D1A1E"/>
    <w:rsid w:val="009D562F"/>
    <w:rsid w:val="009D7180"/>
    <w:rsid w:val="009D7916"/>
    <w:rsid w:val="009F222F"/>
    <w:rsid w:val="00A063FE"/>
    <w:rsid w:val="00A22811"/>
    <w:rsid w:val="00A26065"/>
    <w:rsid w:val="00A356B0"/>
    <w:rsid w:val="00A435C7"/>
    <w:rsid w:val="00A62668"/>
    <w:rsid w:val="00A63DBA"/>
    <w:rsid w:val="00A74EE7"/>
    <w:rsid w:val="00A84AC1"/>
    <w:rsid w:val="00A95160"/>
    <w:rsid w:val="00AA3BAF"/>
    <w:rsid w:val="00AA65E2"/>
    <w:rsid w:val="00AB2C3F"/>
    <w:rsid w:val="00AE0EAA"/>
    <w:rsid w:val="00AF493A"/>
    <w:rsid w:val="00B0251F"/>
    <w:rsid w:val="00B02B97"/>
    <w:rsid w:val="00B153AA"/>
    <w:rsid w:val="00B158E1"/>
    <w:rsid w:val="00B22D68"/>
    <w:rsid w:val="00B35B40"/>
    <w:rsid w:val="00B518D5"/>
    <w:rsid w:val="00B560E5"/>
    <w:rsid w:val="00B87791"/>
    <w:rsid w:val="00B90969"/>
    <w:rsid w:val="00BA4F5A"/>
    <w:rsid w:val="00BB108C"/>
    <w:rsid w:val="00BB4188"/>
    <w:rsid w:val="00BD6B40"/>
    <w:rsid w:val="00BD6C91"/>
    <w:rsid w:val="00BF467C"/>
    <w:rsid w:val="00BF7C26"/>
    <w:rsid w:val="00C062D1"/>
    <w:rsid w:val="00C157E2"/>
    <w:rsid w:val="00C35706"/>
    <w:rsid w:val="00C426F4"/>
    <w:rsid w:val="00C433EC"/>
    <w:rsid w:val="00C44A50"/>
    <w:rsid w:val="00C60B63"/>
    <w:rsid w:val="00C653C3"/>
    <w:rsid w:val="00C656F5"/>
    <w:rsid w:val="00C666E7"/>
    <w:rsid w:val="00C847C1"/>
    <w:rsid w:val="00CA29A8"/>
    <w:rsid w:val="00CB27D3"/>
    <w:rsid w:val="00CC0603"/>
    <w:rsid w:val="00CC0740"/>
    <w:rsid w:val="00CC6452"/>
    <w:rsid w:val="00CD3E94"/>
    <w:rsid w:val="00CD5757"/>
    <w:rsid w:val="00CF67B1"/>
    <w:rsid w:val="00CF6E11"/>
    <w:rsid w:val="00D00F14"/>
    <w:rsid w:val="00D03996"/>
    <w:rsid w:val="00D1539D"/>
    <w:rsid w:val="00D206F8"/>
    <w:rsid w:val="00D22E64"/>
    <w:rsid w:val="00D31123"/>
    <w:rsid w:val="00D41673"/>
    <w:rsid w:val="00D42820"/>
    <w:rsid w:val="00D5118F"/>
    <w:rsid w:val="00D75A7D"/>
    <w:rsid w:val="00D94E61"/>
    <w:rsid w:val="00DA0A50"/>
    <w:rsid w:val="00DA2984"/>
    <w:rsid w:val="00DC6B07"/>
    <w:rsid w:val="00DC7A7D"/>
    <w:rsid w:val="00DD2C19"/>
    <w:rsid w:val="00DF1AA1"/>
    <w:rsid w:val="00DF235C"/>
    <w:rsid w:val="00DF32A9"/>
    <w:rsid w:val="00DF54E8"/>
    <w:rsid w:val="00E0120E"/>
    <w:rsid w:val="00E01897"/>
    <w:rsid w:val="00E01FBF"/>
    <w:rsid w:val="00E1520B"/>
    <w:rsid w:val="00E16EB6"/>
    <w:rsid w:val="00E1714D"/>
    <w:rsid w:val="00E20413"/>
    <w:rsid w:val="00E26DA0"/>
    <w:rsid w:val="00E32406"/>
    <w:rsid w:val="00E44AC9"/>
    <w:rsid w:val="00E47848"/>
    <w:rsid w:val="00E5310A"/>
    <w:rsid w:val="00E53902"/>
    <w:rsid w:val="00E768D2"/>
    <w:rsid w:val="00E76F52"/>
    <w:rsid w:val="00E77B43"/>
    <w:rsid w:val="00E90DB7"/>
    <w:rsid w:val="00EA5F8A"/>
    <w:rsid w:val="00EA71FF"/>
    <w:rsid w:val="00EB550C"/>
    <w:rsid w:val="00ED63C6"/>
    <w:rsid w:val="00EE0828"/>
    <w:rsid w:val="00EF10F3"/>
    <w:rsid w:val="00EF1D6B"/>
    <w:rsid w:val="00EF3B26"/>
    <w:rsid w:val="00F11558"/>
    <w:rsid w:val="00F248B0"/>
    <w:rsid w:val="00F25E0E"/>
    <w:rsid w:val="00F32E26"/>
    <w:rsid w:val="00F348D8"/>
    <w:rsid w:val="00F36FC0"/>
    <w:rsid w:val="00F61528"/>
    <w:rsid w:val="00F64B49"/>
    <w:rsid w:val="00F811DC"/>
    <w:rsid w:val="00F96D5B"/>
    <w:rsid w:val="00FA69AC"/>
    <w:rsid w:val="00FC6284"/>
    <w:rsid w:val="00FC6D7D"/>
    <w:rsid w:val="00FD4D06"/>
    <w:rsid w:val="00FE6AA5"/>
    <w:rsid w:val="00FE7AE7"/>
    <w:rsid w:val="00FF07DC"/>
    <w:rsid w:val="00FF6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0086"/>
  </w:style>
  <w:style w:type="paragraph" w:styleId="1">
    <w:name w:val="heading 1"/>
    <w:basedOn w:val="a"/>
    <w:next w:val="a"/>
    <w:qFormat/>
    <w:rsid w:val="007F008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7F0086"/>
    <w:pPr>
      <w:keepNext/>
      <w:jc w:val="both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F008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7F0086"/>
    <w:pPr>
      <w:jc w:val="both"/>
    </w:pPr>
    <w:rPr>
      <w:sz w:val="28"/>
    </w:rPr>
  </w:style>
  <w:style w:type="paragraph" w:styleId="a5">
    <w:name w:val="footer"/>
    <w:basedOn w:val="a"/>
    <w:rsid w:val="007F0086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F0086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187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1D5DA4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1D5DA4"/>
    <w:rPr>
      <w:sz w:val="24"/>
      <w:szCs w:val="24"/>
    </w:rPr>
  </w:style>
  <w:style w:type="paragraph" w:styleId="a8">
    <w:name w:val="No Spacing"/>
    <w:link w:val="a9"/>
    <w:uiPriority w:val="1"/>
    <w:qFormat/>
    <w:rsid w:val="00FC6284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E90DB7"/>
    <w:rPr>
      <w:rFonts w:ascii="Calibri" w:eastAsia="Calibri" w:hAnsi="Calibri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41;&#1083;&#1072;&#1085;&#1082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6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ОМО Дергачевского района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Ivanow</cp:lastModifiedBy>
  <cp:revision>2</cp:revision>
  <cp:lastPrinted>2026-09-28T07:03:00Z</cp:lastPrinted>
  <dcterms:created xsi:type="dcterms:W3CDTF">2026-09-28T07:04:00Z</dcterms:created>
  <dcterms:modified xsi:type="dcterms:W3CDTF">2026-09-28T07:04:00Z</dcterms:modified>
</cp:coreProperties>
</file>